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C02" w:rsidRPr="00AA27DC" w:rsidRDefault="00246C02" w:rsidP="00AA27DC">
      <w:pPr>
        <w:pStyle w:val="Geenafstand"/>
      </w:pPr>
    </w:p>
    <w:p w:rsidR="00130B2A" w:rsidRPr="00AA27DC" w:rsidRDefault="00130B2A" w:rsidP="00AA27DC">
      <w:pPr>
        <w:pStyle w:val="Geenafstand"/>
      </w:pPr>
    </w:p>
    <w:p w:rsidR="00AA27DC" w:rsidRPr="00AA27DC" w:rsidRDefault="00AA27DC" w:rsidP="00AA27DC">
      <w:pPr>
        <w:pStyle w:val="Geenafstand"/>
        <w:rPr>
          <w:rFonts w:cs="Arial"/>
          <w:sz w:val="24"/>
          <w:szCs w:val="24"/>
        </w:rPr>
      </w:pPr>
      <w:r w:rsidRPr="00AA27DC">
        <w:rPr>
          <w:rFonts w:cs="Arial"/>
          <w:sz w:val="24"/>
          <w:szCs w:val="24"/>
          <w:lang w:val="en-US"/>
        </w:rPr>
        <w:br/>
      </w:r>
    </w:p>
    <w:p w:rsidR="00AA27DC" w:rsidRPr="00AA27DC" w:rsidRDefault="00AA27DC" w:rsidP="00AA27DC">
      <w:pPr>
        <w:pStyle w:val="Geenafstand"/>
        <w:rPr>
          <w:sz w:val="24"/>
          <w:szCs w:val="24"/>
        </w:rPr>
      </w:pPr>
    </w:p>
    <w:p w:rsidR="00130B2A" w:rsidRPr="00AA27DC" w:rsidRDefault="00130B2A" w:rsidP="00AA27DC">
      <w:pPr>
        <w:pStyle w:val="Geenafstand"/>
      </w:pPr>
    </w:p>
    <w:p w:rsidR="0050197F" w:rsidRPr="001C0105" w:rsidRDefault="00AF6DA4" w:rsidP="0050197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Jaarverslag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K</w:t>
      </w:r>
      <w:r w:rsidR="00984B1B">
        <w:rPr>
          <w:rFonts w:asciiTheme="minorHAnsi" w:hAnsiTheme="minorHAnsi" w:cstheme="minorHAnsi"/>
          <w:b/>
          <w:sz w:val="28"/>
          <w:szCs w:val="28"/>
        </w:rPr>
        <w:t>c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raad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201</w:t>
      </w:r>
      <w:r w:rsidR="006D1647">
        <w:rPr>
          <w:rFonts w:asciiTheme="minorHAnsi" w:hAnsiTheme="minorHAnsi" w:cstheme="minorHAnsi"/>
          <w:b/>
          <w:sz w:val="28"/>
          <w:szCs w:val="28"/>
        </w:rPr>
        <w:t>8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>-201</w:t>
      </w:r>
      <w:r w:rsidR="006D1647">
        <w:rPr>
          <w:rFonts w:asciiTheme="minorHAnsi" w:hAnsiTheme="minorHAnsi" w:cstheme="minorHAnsi"/>
          <w:b/>
          <w:sz w:val="28"/>
          <w:szCs w:val="28"/>
        </w:rPr>
        <w:t>9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50197F" w:rsidRPr="001C0105">
        <w:rPr>
          <w:rFonts w:asciiTheme="minorHAnsi" w:hAnsiTheme="minorHAnsi" w:cstheme="minorHAnsi"/>
          <w:b/>
          <w:sz w:val="28"/>
          <w:szCs w:val="28"/>
        </w:rPr>
        <w:t>Kindcentrum</w:t>
      </w:r>
      <w:proofErr w:type="spellEnd"/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De Bron </w:t>
      </w:r>
    </w:p>
    <w:p w:rsidR="0050197F" w:rsidRPr="001C0105" w:rsidRDefault="0050197F" w:rsidP="0050197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Algemeen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2702D9">
        <w:rPr>
          <w:rFonts w:asciiTheme="minorHAnsi" w:hAnsiTheme="minorHAnsi" w:cstheme="minorHAnsi"/>
          <w:sz w:val="22"/>
          <w:szCs w:val="22"/>
        </w:rPr>
        <w:t xml:space="preserve"> raad van de school</w:t>
      </w:r>
      <w:r>
        <w:rPr>
          <w:rFonts w:asciiTheme="minorHAnsi" w:hAnsiTheme="minorHAnsi" w:cstheme="minorHAnsi"/>
          <w:sz w:val="22"/>
          <w:szCs w:val="22"/>
        </w:rPr>
        <w:t xml:space="preserve"> bestaat uit 6 leden, 3</w:t>
      </w:r>
      <w:r w:rsidRPr="001C0105">
        <w:rPr>
          <w:rFonts w:asciiTheme="minorHAnsi" w:hAnsiTheme="minorHAnsi" w:cstheme="minorHAnsi"/>
          <w:sz w:val="22"/>
          <w:szCs w:val="22"/>
        </w:rPr>
        <w:t xml:space="preserve"> verte</w:t>
      </w:r>
      <w:r>
        <w:rPr>
          <w:rFonts w:asciiTheme="minorHAnsi" w:hAnsiTheme="minorHAnsi" w:cstheme="minorHAnsi"/>
          <w:sz w:val="22"/>
          <w:szCs w:val="22"/>
        </w:rPr>
        <w:t>genwoordigers van de ouders en 3</w:t>
      </w:r>
      <w:r w:rsidRPr="001C0105">
        <w:rPr>
          <w:rFonts w:asciiTheme="minorHAnsi" w:hAnsiTheme="minorHAnsi" w:cstheme="minorHAnsi"/>
          <w:sz w:val="22"/>
          <w:szCs w:val="22"/>
        </w:rPr>
        <w:t xml:space="preserve"> vertegenwoordigers van het personeel.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50197F" w:rsidRPr="001C0105" w:rsidRDefault="002702D9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Met ingang van het</w:t>
      </w:r>
      <w:r w:rsidR="00984B1B">
        <w:rPr>
          <w:rFonts w:asciiTheme="minorHAnsi" w:hAnsiTheme="minorHAnsi" w:cstheme="minorHAnsi"/>
          <w:sz w:val="22"/>
          <w:szCs w:val="22"/>
        </w:rPr>
        <w:t xml:space="preserve"> onderwijsjaar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 </w:t>
      </w:r>
      <w:r w:rsidR="00646DE7" w:rsidRPr="006D1647">
        <w:rPr>
          <w:rFonts w:asciiTheme="minorHAnsi" w:hAnsiTheme="minorHAnsi" w:cstheme="minorHAnsi"/>
          <w:sz w:val="22"/>
          <w:szCs w:val="22"/>
        </w:rPr>
        <w:t>2018-2019</w:t>
      </w:r>
      <w:r w:rsidR="0050197F" w:rsidRPr="006D1647">
        <w:rPr>
          <w:rFonts w:asciiTheme="minorHAnsi" w:hAnsiTheme="minorHAnsi" w:cstheme="minorHAnsi"/>
          <w:sz w:val="22"/>
          <w:szCs w:val="22"/>
        </w:rPr>
        <w:t xml:space="preserve"> </w:t>
      </w:r>
      <w:r w:rsidR="0050197F" w:rsidRPr="001C0105">
        <w:rPr>
          <w:rFonts w:asciiTheme="minorHAnsi" w:hAnsiTheme="minorHAnsi" w:cstheme="minorHAnsi"/>
          <w:sz w:val="22"/>
          <w:szCs w:val="22"/>
        </w:rPr>
        <w:t>is de samenstelling:</w:t>
      </w:r>
    </w:p>
    <w:p w:rsidR="0050197F" w:rsidRPr="00762109" w:rsidRDefault="0050197F" w:rsidP="0050197F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2109">
        <w:rPr>
          <w:rFonts w:asciiTheme="minorHAnsi" w:hAnsiTheme="minorHAnsi" w:cstheme="minorHAnsi"/>
          <w:b/>
          <w:sz w:val="22"/>
          <w:szCs w:val="22"/>
          <w:u w:val="single"/>
        </w:rPr>
        <w:t>Ouders:</w:t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  <w:u w:val="single"/>
        </w:rPr>
        <w:t xml:space="preserve">Personeel: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Liesbeth Klootwijk</w:t>
      </w:r>
      <w:r w:rsidRPr="001C0105">
        <w:rPr>
          <w:rFonts w:asciiTheme="minorHAnsi" w:hAnsiTheme="minorHAnsi" w:cstheme="minorHAnsi"/>
          <w:sz w:val="22"/>
          <w:szCs w:val="22"/>
        </w:rPr>
        <w:t xml:space="preserve"> (secretaris)</w:t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Samantha </w:t>
      </w:r>
      <w:r w:rsidR="00646DE7">
        <w:rPr>
          <w:rFonts w:asciiTheme="minorHAnsi" w:hAnsiTheme="minorHAnsi" w:cstheme="minorHAnsi"/>
          <w:sz w:val="22"/>
          <w:szCs w:val="22"/>
        </w:rPr>
        <w:t>Molenaar – den Ridder</w:t>
      </w:r>
      <w:r>
        <w:rPr>
          <w:rFonts w:asciiTheme="minorHAnsi" w:hAnsiTheme="minorHAnsi" w:cstheme="minorHAnsi"/>
          <w:sz w:val="22"/>
          <w:szCs w:val="22"/>
        </w:rPr>
        <w:t xml:space="preserve"> (lid)</w:t>
      </w:r>
    </w:p>
    <w:p w:rsidR="0050197F" w:rsidRPr="006D1647" w:rsidRDefault="002702D9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Ruud Smulders</w:t>
      </w:r>
      <w:r w:rsidR="0050197F">
        <w:rPr>
          <w:rFonts w:asciiTheme="minorHAnsi" w:hAnsiTheme="minorHAnsi" w:cstheme="minorHAnsi"/>
          <w:sz w:val="22"/>
          <w:szCs w:val="22"/>
        </w:rPr>
        <w:t xml:space="preserve"> </w:t>
      </w:r>
      <w:r w:rsidR="0050197F" w:rsidRPr="006D1647">
        <w:rPr>
          <w:rFonts w:asciiTheme="minorHAnsi" w:hAnsiTheme="minorHAnsi" w:cstheme="minorHAnsi"/>
          <w:sz w:val="22"/>
          <w:szCs w:val="22"/>
        </w:rPr>
        <w:t>(</w:t>
      </w:r>
      <w:r w:rsidR="00646DE7" w:rsidRPr="006D1647">
        <w:rPr>
          <w:rFonts w:asciiTheme="minorHAnsi" w:hAnsiTheme="minorHAnsi" w:cstheme="minorHAnsi"/>
          <w:sz w:val="22"/>
          <w:szCs w:val="22"/>
        </w:rPr>
        <w:t>Notulist</w:t>
      </w:r>
      <w:r w:rsidR="0050197F" w:rsidRPr="006D1647">
        <w:rPr>
          <w:rFonts w:asciiTheme="minorHAnsi" w:hAnsiTheme="minorHAnsi" w:cstheme="minorHAnsi"/>
          <w:sz w:val="22"/>
          <w:szCs w:val="22"/>
        </w:rPr>
        <w:t xml:space="preserve">)       </w:t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  <w:t xml:space="preserve">                       </w:t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</w:r>
      <w:r w:rsidR="00646DE7" w:rsidRPr="006D1647">
        <w:rPr>
          <w:rFonts w:asciiTheme="minorHAnsi" w:hAnsiTheme="minorHAnsi" w:cstheme="minorHAnsi"/>
          <w:sz w:val="22"/>
          <w:szCs w:val="22"/>
        </w:rPr>
        <w:t>Natasja van der Weele</w:t>
      </w:r>
      <w:r w:rsidR="0050197F" w:rsidRPr="006D1647">
        <w:rPr>
          <w:rFonts w:asciiTheme="minorHAnsi" w:hAnsiTheme="minorHAnsi" w:cstheme="minorHAnsi"/>
          <w:sz w:val="22"/>
          <w:szCs w:val="22"/>
        </w:rPr>
        <w:tab/>
        <w:t xml:space="preserve">(lid) </w:t>
      </w:r>
      <w:r w:rsidR="0050197F" w:rsidRPr="006D1647">
        <w:rPr>
          <w:rFonts w:asciiTheme="minorHAnsi" w:hAnsiTheme="minorHAnsi" w:cstheme="minorHAnsi"/>
          <w:sz w:val="22"/>
          <w:szCs w:val="22"/>
        </w:rPr>
        <w:tab/>
      </w:r>
    </w:p>
    <w:p w:rsidR="0050197F" w:rsidRPr="006D1647" w:rsidRDefault="0050197F" w:rsidP="0050197F">
      <w:pPr>
        <w:rPr>
          <w:rFonts w:asciiTheme="minorHAnsi" w:hAnsiTheme="minorHAnsi" w:cstheme="minorHAnsi"/>
          <w:sz w:val="22"/>
          <w:szCs w:val="22"/>
        </w:rPr>
      </w:pPr>
      <w:r w:rsidRPr="006D1647">
        <w:rPr>
          <w:rFonts w:asciiTheme="minorHAnsi" w:hAnsiTheme="minorHAnsi" w:cstheme="minorHAnsi"/>
          <w:sz w:val="22"/>
          <w:szCs w:val="22"/>
        </w:rPr>
        <w:t xml:space="preserve">Lean de Jong (voorzitter)              </w:t>
      </w:r>
      <w:r w:rsidRPr="006D1647">
        <w:rPr>
          <w:rFonts w:asciiTheme="minorHAnsi" w:hAnsiTheme="minorHAnsi" w:cstheme="minorHAnsi"/>
          <w:sz w:val="22"/>
          <w:szCs w:val="22"/>
        </w:rPr>
        <w:tab/>
      </w:r>
      <w:r w:rsidRPr="006D1647">
        <w:rPr>
          <w:rFonts w:asciiTheme="minorHAnsi" w:hAnsiTheme="minorHAnsi" w:cstheme="minorHAnsi"/>
          <w:sz w:val="22"/>
          <w:szCs w:val="22"/>
        </w:rPr>
        <w:tab/>
      </w:r>
      <w:r w:rsidRPr="006D1647">
        <w:rPr>
          <w:rFonts w:asciiTheme="minorHAnsi" w:hAnsiTheme="minorHAnsi" w:cstheme="minorHAnsi"/>
          <w:sz w:val="22"/>
          <w:szCs w:val="22"/>
        </w:rPr>
        <w:tab/>
      </w:r>
      <w:r w:rsidR="00646DE7" w:rsidRPr="006D1647">
        <w:rPr>
          <w:rFonts w:asciiTheme="minorHAnsi" w:hAnsiTheme="minorHAnsi" w:cstheme="minorHAnsi"/>
          <w:sz w:val="22"/>
          <w:szCs w:val="22"/>
        </w:rPr>
        <w:t>Alwine Pijnappels</w:t>
      </w:r>
      <w:r w:rsidRPr="006D1647">
        <w:rPr>
          <w:rFonts w:asciiTheme="minorHAnsi" w:hAnsiTheme="minorHAnsi" w:cstheme="minorHAnsi"/>
          <w:sz w:val="22"/>
          <w:szCs w:val="22"/>
        </w:rPr>
        <w:t xml:space="preserve"> (</w:t>
      </w:r>
      <w:r w:rsidR="00646DE7" w:rsidRPr="006D1647">
        <w:rPr>
          <w:rFonts w:asciiTheme="minorHAnsi" w:hAnsiTheme="minorHAnsi" w:cstheme="minorHAnsi"/>
          <w:sz w:val="22"/>
          <w:szCs w:val="22"/>
        </w:rPr>
        <w:t>lid</w:t>
      </w:r>
      <w:r w:rsidRPr="006D1647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2702D9" w:rsidRPr="006D1647" w:rsidRDefault="00984B1B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Met ingang van</w:t>
      </w:r>
      <w:r w:rsidR="002702D9">
        <w:rPr>
          <w:rFonts w:asciiTheme="minorHAnsi" w:hAnsiTheme="minorHAnsi" w:cstheme="minorHAnsi"/>
          <w:sz w:val="22"/>
          <w:szCs w:val="22"/>
        </w:rPr>
        <w:t xml:space="preserve"> </w:t>
      </w:r>
      <w:r w:rsidR="00646DE7" w:rsidRPr="006D1647">
        <w:rPr>
          <w:rFonts w:asciiTheme="minorHAnsi" w:hAnsiTheme="minorHAnsi" w:cstheme="minorHAnsi"/>
          <w:sz w:val="22"/>
          <w:szCs w:val="22"/>
        </w:rPr>
        <w:t xml:space="preserve">augustus 2018 zijn Natasja van der Weele en Alwine Pijnappels aangesteld als opvolger van Corrie Dupré en Judith van der Merwe – </w:t>
      </w:r>
      <w:proofErr w:type="spellStart"/>
      <w:r w:rsidR="00646DE7" w:rsidRPr="006D1647">
        <w:rPr>
          <w:rFonts w:asciiTheme="minorHAnsi" w:hAnsiTheme="minorHAnsi" w:cstheme="minorHAnsi"/>
          <w:sz w:val="22"/>
          <w:szCs w:val="22"/>
        </w:rPr>
        <w:t>Pruysen</w:t>
      </w:r>
      <w:proofErr w:type="spellEnd"/>
      <w:r w:rsidR="00646DE7" w:rsidRPr="006D1647">
        <w:rPr>
          <w:rFonts w:asciiTheme="minorHAnsi" w:hAnsiTheme="minorHAnsi" w:cstheme="minorHAnsi"/>
          <w:sz w:val="22"/>
          <w:szCs w:val="22"/>
        </w:rPr>
        <w:t>.</w:t>
      </w:r>
      <w:r w:rsidR="002702D9" w:rsidRPr="006D1647">
        <w:rPr>
          <w:rFonts w:asciiTheme="minorHAnsi" w:hAnsiTheme="minorHAnsi" w:cstheme="minorHAnsi"/>
          <w:sz w:val="22"/>
          <w:szCs w:val="22"/>
        </w:rPr>
        <w:t xml:space="preserve"> </w:t>
      </w:r>
      <w:r w:rsidR="00646DE7" w:rsidRPr="006D1647">
        <w:rPr>
          <w:rFonts w:asciiTheme="minorHAnsi" w:hAnsiTheme="minorHAnsi" w:cstheme="minorHAnsi"/>
          <w:sz w:val="22"/>
          <w:szCs w:val="22"/>
        </w:rPr>
        <w:t xml:space="preserve">Aan het eind van het onderwijsjaar 2018-2019 hebben wij afscheid genomen van Samantha Molenaar – den Ridder. Volgend onderwijsjaar verwelkomen we Lisette Sieliakus.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Op afroep was</w:t>
      </w:r>
      <w:r w:rsidR="002702D9">
        <w:rPr>
          <w:rFonts w:asciiTheme="minorHAnsi" w:hAnsiTheme="minorHAnsi" w:cstheme="minorHAnsi"/>
          <w:sz w:val="22"/>
          <w:szCs w:val="22"/>
        </w:rPr>
        <w:t xml:space="preserve"> Albert Walrave (directeur) of </w:t>
      </w:r>
      <w:r w:rsidR="00646DE7">
        <w:rPr>
          <w:rFonts w:asciiTheme="minorHAnsi" w:hAnsiTheme="minorHAnsi" w:cstheme="minorHAnsi"/>
          <w:sz w:val="22"/>
          <w:szCs w:val="22"/>
        </w:rPr>
        <w:t xml:space="preserve">Lisette Sieliakus </w:t>
      </w:r>
      <w:r w:rsidR="002702D9">
        <w:rPr>
          <w:rFonts w:asciiTheme="minorHAnsi" w:hAnsiTheme="minorHAnsi" w:cstheme="minorHAnsi"/>
          <w:sz w:val="22"/>
          <w:szCs w:val="22"/>
        </w:rPr>
        <w:t>(vertegenwoordigster van de PIT raad) aanwezig</w:t>
      </w:r>
      <w:r w:rsidRPr="001C0105">
        <w:rPr>
          <w:rFonts w:asciiTheme="minorHAnsi" w:hAnsiTheme="minorHAnsi" w:cstheme="minorHAnsi"/>
          <w:sz w:val="22"/>
          <w:szCs w:val="22"/>
        </w:rPr>
        <w:t xml:space="preserve"> bij de vergaderingen om agendapunten toe te lichten. </w:t>
      </w: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 xml:space="preserve">Tijdens het </w:t>
      </w:r>
      <w:r w:rsidR="00984B1B">
        <w:rPr>
          <w:rFonts w:asciiTheme="minorHAnsi" w:hAnsiTheme="minorHAnsi" w:cstheme="minorHAnsi"/>
          <w:b/>
          <w:sz w:val="22"/>
          <w:szCs w:val="22"/>
        </w:rPr>
        <w:t>onderwijs</w:t>
      </w:r>
      <w:r w:rsidRPr="001C0105">
        <w:rPr>
          <w:rFonts w:asciiTheme="minorHAnsi" w:hAnsiTheme="minorHAnsi" w:cstheme="minorHAnsi"/>
          <w:b/>
          <w:sz w:val="22"/>
          <w:szCs w:val="22"/>
        </w:rPr>
        <w:t xml:space="preserve">jaar </w:t>
      </w:r>
      <w:r w:rsidR="00646DE7" w:rsidRPr="006D1647">
        <w:rPr>
          <w:rFonts w:asciiTheme="minorHAnsi" w:hAnsiTheme="minorHAnsi" w:cstheme="minorHAnsi"/>
          <w:b/>
          <w:sz w:val="22"/>
          <w:szCs w:val="22"/>
        </w:rPr>
        <w:t>2018-2019</w:t>
      </w:r>
      <w:r w:rsidRPr="006D164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C0105">
        <w:rPr>
          <w:rFonts w:asciiTheme="minorHAnsi" w:hAnsiTheme="minorHAnsi" w:cstheme="minorHAnsi"/>
          <w:b/>
          <w:sz w:val="22"/>
          <w:szCs w:val="22"/>
        </w:rPr>
        <w:t>is er</w:t>
      </w:r>
      <w:r w:rsidR="00984B1B">
        <w:rPr>
          <w:rFonts w:asciiTheme="minorHAnsi" w:hAnsiTheme="minorHAnsi" w:cstheme="minorHAnsi"/>
          <w:b/>
          <w:sz w:val="22"/>
          <w:szCs w:val="22"/>
        </w:rPr>
        <w:t xml:space="preserve"> onder andere</w:t>
      </w:r>
      <w:r w:rsidRPr="001C0105">
        <w:rPr>
          <w:rFonts w:asciiTheme="minorHAnsi" w:hAnsiTheme="minorHAnsi" w:cstheme="minorHAnsi"/>
          <w:b/>
          <w:sz w:val="22"/>
          <w:szCs w:val="22"/>
        </w:rPr>
        <w:t xml:space="preserve"> gesproken/besloten/geadviseerd over: </w:t>
      </w:r>
    </w:p>
    <w:p w:rsidR="0050197F" w:rsidRDefault="002702D9" w:rsidP="0050197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50197F" w:rsidRPr="00762109">
        <w:rPr>
          <w:rFonts w:asciiTheme="minorHAnsi" w:hAnsiTheme="minorHAnsi" w:cstheme="minorHAnsi"/>
          <w:sz w:val="22"/>
          <w:szCs w:val="22"/>
        </w:rPr>
        <w:t>uder</w:t>
      </w:r>
      <w:r w:rsidR="006616EC">
        <w:rPr>
          <w:rFonts w:asciiTheme="minorHAnsi" w:hAnsiTheme="minorHAnsi" w:cstheme="minorHAnsi"/>
          <w:sz w:val="22"/>
          <w:szCs w:val="22"/>
        </w:rPr>
        <w:t>enquête over hygiëne, de ouderbijdrage en hulp van ouders en de reacties van ouders hierop.</w:t>
      </w:r>
    </w:p>
    <w:p w:rsidR="0050197F" w:rsidRPr="002702D9" w:rsidRDefault="00F634CF" w:rsidP="002702D9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Plan van aanpak RI</w:t>
      </w:r>
      <w:r w:rsidR="0050197F" w:rsidRPr="002702D9">
        <w:rPr>
          <w:rFonts w:asciiTheme="minorHAnsi" w:hAnsiTheme="minorHAnsi" w:cstheme="minorHAnsi"/>
          <w:sz w:val="22"/>
          <w:szCs w:val="22"/>
        </w:rPr>
        <w:t>&amp;E</w:t>
      </w:r>
      <w:r w:rsidR="002702D9">
        <w:rPr>
          <w:rFonts w:asciiTheme="minorHAnsi" w:hAnsiTheme="minorHAnsi" w:cstheme="minorHAnsi"/>
          <w:sz w:val="22"/>
          <w:szCs w:val="22"/>
        </w:rPr>
        <w:t xml:space="preserve"> </w:t>
      </w:r>
      <w:r w:rsidR="0050197F" w:rsidRPr="002702D9">
        <w:rPr>
          <w:rFonts w:asciiTheme="minorHAnsi" w:hAnsiTheme="minorHAnsi" w:cstheme="minorHAnsi"/>
          <w:sz w:val="22"/>
          <w:szCs w:val="22"/>
        </w:rPr>
        <w:t>gezondheid</w:t>
      </w:r>
      <w:r w:rsidR="002702D9">
        <w:rPr>
          <w:rFonts w:asciiTheme="minorHAnsi" w:hAnsiTheme="minorHAnsi" w:cstheme="minorHAnsi"/>
          <w:sz w:val="22"/>
          <w:szCs w:val="22"/>
        </w:rPr>
        <w:t>, luchtmeters en plaatsing airco</w:t>
      </w:r>
      <w:r w:rsidR="0050197F" w:rsidRPr="002702D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702D9" w:rsidRPr="006B3F2C" w:rsidRDefault="00F634CF" w:rsidP="002702D9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Jaarlijkse update van het huishoudelijk reglement</w:t>
      </w:r>
    </w:p>
    <w:p w:rsidR="006616EC" w:rsidRPr="006616EC" w:rsidRDefault="006616EC" w:rsidP="006616EC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Geen verhoging van de vrijwillige ouderbijdrage</w:t>
      </w:r>
    </w:p>
    <w:p w:rsidR="00D727C7" w:rsidRPr="002702D9" w:rsidRDefault="00D727C7" w:rsidP="00D727C7">
      <w:pPr>
        <w:pStyle w:val="Lijstalinea"/>
        <w:ind w:left="405"/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Overige punten:</w:t>
      </w:r>
    </w:p>
    <w:p w:rsidR="0050197F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50197F" w:rsidRPr="001C0105">
        <w:rPr>
          <w:rFonts w:asciiTheme="minorHAnsi" w:hAnsiTheme="minorHAnsi" w:cstheme="minorHAnsi"/>
          <w:sz w:val="22"/>
          <w:szCs w:val="22"/>
        </w:rPr>
        <w:t>pstellen vergaderplanning / activiteitenplan en regelmatig bespreken daarvan</w:t>
      </w:r>
    </w:p>
    <w:p w:rsidR="006616EC" w:rsidRDefault="006616EC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Overheidsinspectie advies voortgezet onderwijs en de uitslagen hiervan</w:t>
      </w:r>
    </w:p>
    <w:p w:rsidR="00E950F6" w:rsidRPr="001C0105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Wijziging van het mailadres i.v.m. de naamswijziging van MR naar KC-raad</w:t>
      </w:r>
      <w:bookmarkStart w:id="0" w:name="_GoBack"/>
      <w:bookmarkEnd w:id="0"/>
    </w:p>
    <w:p w:rsidR="0050197F" w:rsidRPr="001C0105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nformatie </w:t>
      </w:r>
      <w:r w:rsidR="00D727C7">
        <w:rPr>
          <w:rFonts w:asciiTheme="minorHAnsi" w:hAnsiTheme="minorHAnsi" w:cstheme="minorHAnsi"/>
          <w:sz w:val="22"/>
          <w:szCs w:val="22"/>
        </w:rPr>
        <w:t>uit PIT raad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0197F" w:rsidRPr="00D727C7" w:rsidRDefault="00E950F6" w:rsidP="00D727C7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50197F" w:rsidRPr="001C0105">
        <w:rPr>
          <w:rFonts w:asciiTheme="minorHAnsi" w:hAnsiTheme="minorHAnsi" w:cstheme="minorHAnsi"/>
          <w:sz w:val="22"/>
          <w:szCs w:val="22"/>
        </w:rPr>
        <w:t>nformatie uit de organisatie</w:t>
      </w:r>
    </w:p>
    <w:p w:rsidR="0050197F" w:rsidRPr="00D727C7" w:rsidRDefault="00E950F6" w:rsidP="00D727C7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50197F" w:rsidRPr="001C0105">
        <w:rPr>
          <w:rFonts w:asciiTheme="minorHAnsi" w:hAnsiTheme="minorHAnsi" w:cstheme="minorHAnsi"/>
          <w:sz w:val="22"/>
          <w:szCs w:val="22"/>
        </w:rPr>
        <w:t>nformatie over studiedagen en nascholing</w:t>
      </w:r>
    </w:p>
    <w:p w:rsidR="006B3F2C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6B3F2C">
        <w:rPr>
          <w:rFonts w:asciiTheme="minorHAnsi" w:hAnsiTheme="minorHAnsi" w:cstheme="minorHAnsi"/>
          <w:sz w:val="22"/>
          <w:szCs w:val="22"/>
        </w:rPr>
        <w:t>ommunicatie vanuit directie</w:t>
      </w:r>
    </w:p>
    <w:p w:rsidR="006B3F2C" w:rsidRDefault="006B3F2C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Het bekijken van het financieel jaaroverzicht</w:t>
      </w:r>
    </w:p>
    <w:p w:rsidR="006616EC" w:rsidRDefault="006616EC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Nieuwe aanpak kleutergroepen</w:t>
      </w:r>
    </w:p>
    <w:p w:rsidR="006616EC" w:rsidRDefault="006616EC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Gebouw onderhoud</w:t>
      </w:r>
    </w:p>
    <w:p w:rsidR="0050197F" w:rsidRPr="00762109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50197F" w:rsidRPr="001C0105">
        <w:rPr>
          <w:rFonts w:asciiTheme="minorHAnsi" w:hAnsiTheme="minorHAnsi" w:cstheme="minorHAnsi"/>
          <w:sz w:val="22"/>
          <w:szCs w:val="22"/>
        </w:rPr>
        <w:t>nstemming en advies over formatievoorstel</w:t>
      </w:r>
    </w:p>
    <w:p w:rsidR="0050197F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50197F" w:rsidRPr="001C0105">
        <w:rPr>
          <w:rFonts w:asciiTheme="minorHAnsi" w:hAnsiTheme="minorHAnsi" w:cstheme="minorHAnsi"/>
          <w:sz w:val="22"/>
          <w:szCs w:val="22"/>
        </w:rPr>
        <w:t>ascontrole ouderraad</w:t>
      </w:r>
    </w:p>
    <w:p w:rsidR="00984B1B" w:rsidRPr="001C0105" w:rsidRDefault="00E950F6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984B1B">
        <w:rPr>
          <w:rFonts w:asciiTheme="minorHAnsi" w:hAnsiTheme="minorHAnsi" w:cstheme="minorHAnsi"/>
          <w:sz w:val="22"/>
          <w:szCs w:val="22"/>
        </w:rPr>
        <w:t>erkiezingen nieuwe leden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Cursussen / scholing</w:t>
      </w:r>
    </w:p>
    <w:p w:rsidR="00130B2A" w:rsidRPr="00AA27DC" w:rsidRDefault="0050197F" w:rsidP="00E04E78">
      <w:r w:rsidRPr="001C0105">
        <w:rPr>
          <w:rFonts w:asciiTheme="minorHAnsi" w:hAnsiTheme="minorHAnsi" w:cstheme="minorHAnsi"/>
          <w:sz w:val="22"/>
          <w:szCs w:val="22"/>
        </w:rPr>
        <w:t>All</w:t>
      </w:r>
      <w:r w:rsidR="00984B1B">
        <w:rPr>
          <w:rFonts w:asciiTheme="minorHAnsi" w:hAnsiTheme="minorHAnsi" w:cstheme="minorHAnsi"/>
          <w:sz w:val="22"/>
          <w:szCs w:val="22"/>
        </w:rPr>
        <w:t xml:space="preserve">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D727C7">
        <w:rPr>
          <w:rFonts w:asciiTheme="minorHAnsi" w:hAnsiTheme="minorHAnsi" w:cstheme="minorHAnsi"/>
          <w:sz w:val="22"/>
          <w:szCs w:val="22"/>
        </w:rPr>
        <w:t xml:space="preserve"> raad </w:t>
      </w:r>
      <w:r>
        <w:rPr>
          <w:rFonts w:asciiTheme="minorHAnsi" w:hAnsiTheme="minorHAnsi" w:cstheme="minorHAnsi"/>
          <w:sz w:val="22"/>
          <w:szCs w:val="22"/>
        </w:rPr>
        <w:t>leden hebben de scholing</w:t>
      </w:r>
      <w:r w:rsidRPr="001C0105">
        <w:rPr>
          <w:rFonts w:asciiTheme="minorHAnsi" w:hAnsiTheme="minorHAnsi" w:cstheme="minorHAnsi"/>
          <w:sz w:val="22"/>
          <w:szCs w:val="22"/>
        </w:rPr>
        <w:t xml:space="preserve"> gevolgd. </w:t>
      </w:r>
      <w:r w:rsidR="00D727C7">
        <w:rPr>
          <w:rFonts w:asciiTheme="minorHAnsi" w:hAnsiTheme="minorHAnsi" w:cstheme="minorHAnsi"/>
          <w:sz w:val="22"/>
          <w:szCs w:val="22"/>
        </w:rPr>
        <w:t>Volge</w:t>
      </w:r>
      <w:r w:rsidR="00984B1B">
        <w:rPr>
          <w:rFonts w:asciiTheme="minorHAnsi" w:hAnsiTheme="minorHAnsi" w:cstheme="minorHAnsi"/>
          <w:sz w:val="22"/>
          <w:szCs w:val="22"/>
        </w:rPr>
        <w:t xml:space="preserve">nd leerjaar starten de nieuwe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D727C7">
        <w:rPr>
          <w:rFonts w:asciiTheme="minorHAnsi" w:hAnsiTheme="minorHAnsi" w:cstheme="minorHAnsi"/>
          <w:sz w:val="22"/>
          <w:szCs w:val="22"/>
        </w:rPr>
        <w:t xml:space="preserve"> raad leden met de </w:t>
      </w:r>
      <w:r w:rsidR="00984B1B">
        <w:rPr>
          <w:rFonts w:asciiTheme="minorHAnsi" w:hAnsiTheme="minorHAnsi" w:cstheme="minorHAnsi"/>
          <w:sz w:val="22"/>
          <w:szCs w:val="22"/>
        </w:rPr>
        <w:t xml:space="preserve">basiscursus </w:t>
      </w:r>
      <w:r w:rsidR="00D727C7">
        <w:rPr>
          <w:rFonts w:asciiTheme="minorHAnsi" w:hAnsiTheme="minorHAnsi" w:cstheme="minorHAnsi"/>
          <w:sz w:val="22"/>
          <w:szCs w:val="22"/>
        </w:rPr>
        <w:t>medezeggenschap.</w:t>
      </w:r>
    </w:p>
    <w:sectPr w:rsidR="00130B2A" w:rsidRPr="00AA27D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4B2" w:rsidRDefault="00F424B2" w:rsidP="00130B2A">
      <w:r>
        <w:separator/>
      </w:r>
    </w:p>
  </w:endnote>
  <w:endnote w:type="continuationSeparator" w:id="0">
    <w:p w:rsidR="00F424B2" w:rsidRDefault="00F424B2" w:rsidP="0013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4B2" w:rsidRDefault="00F424B2" w:rsidP="00130B2A">
      <w:r>
        <w:separator/>
      </w:r>
    </w:p>
  </w:footnote>
  <w:footnote w:type="continuationSeparator" w:id="0">
    <w:p w:rsidR="00F424B2" w:rsidRDefault="00F424B2" w:rsidP="0013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4B2" w:rsidRDefault="00F424B2" w:rsidP="00130B2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04811823" wp14:editId="6787AB03">
          <wp:simplePos x="0" y="0"/>
          <wp:positionH relativeFrom="column">
            <wp:posOffset>4395682</wp:posOffset>
          </wp:positionH>
          <wp:positionV relativeFrom="paragraph">
            <wp:posOffset>1657985</wp:posOffset>
          </wp:positionV>
          <wp:extent cx="9590863" cy="6780842"/>
          <wp:effectExtent l="50800" t="76200" r="61595" b="52070"/>
          <wp:wrapNone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e Bron 300 dpi.jpg"/>
                  <pic:cNvPicPr/>
                </pic:nvPicPr>
                <pic:blipFill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0863" cy="6780842"/>
                  </a:xfrm>
                  <a:prstGeom prst="rect">
                    <a:avLst/>
                  </a:prstGeom>
                  <a:scene3d>
                    <a:camera prst="orthographicFront">
                      <a:rot lat="0" lon="120000" rev="0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5AB88A0C" wp14:editId="7494E724">
          <wp:simplePos x="0" y="0"/>
          <wp:positionH relativeFrom="column">
            <wp:posOffset>-459105</wp:posOffset>
          </wp:positionH>
          <wp:positionV relativeFrom="paragraph">
            <wp:posOffset>9223375</wp:posOffset>
          </wp:positionV>
          <wp:extent cx="2548467" cy="852048"/>
          <wp:effectExtent l="0" t="0" r="0" b="12065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8467" cy="852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0F7448CA" wp14:editId="7B1938D5">
          <wp:simplePos x="0" y="0"/>
          <wp:positionH relativeFrom="column">
            <wp:posOffset>-560282</wp:posOffset>
          </wp:positionH>
          <wp:positionV relativeFrom="paragraph">
            <wp:posOffset>-321945</wp:posOffset>
          </wp:positionV>
          <wp:extent cx="2336800" cy="1651635"/>
          <wp:effectExtent l="0" t="0" r="0" b="0"/>
          <wp:wrapNone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 Bron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65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A64036" wp14:editId="31FA22C5">
              <wp:simplePos x="0" y="0"/>
              <wp:positionH relativeFrom="column">
                <wp:posOffset>4488815</wp:posOffset>
              </wp:positionH>
              <wp:positionV relativeFrom="paragraph">
                <wp:posOffset>-192405</wp:posOffset>
              </wp:positionV>
              <wp:extent cx="2168313" cy="3595158"/>
              <wp:effectExtent l="0" t="0" r="0" b="12065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8313" cy="3595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24B2" w:rsidRDefault="00F424B2" w:rsidP="00130B2A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proofErr w:type="spellStart"/>
                          <w:r w:rsidRPr="005625BF">
                            <w:rPr>
                              <w:b/>
                              <w:color w:val="80C03A"/>
                            </w:rPr>
                            <w:t>Kindcentrum</w:t>
                          </w:r>
                          <w:proofErr w:type="spellEnd"/>
                          <w:r w:rsidRPr="005625BF">
                            <w:rPr>
                              <w:b/>
                              <w:color w:val="80C03A"/>
                            </w:rPr>
                            <w:t xml:space="preserve"> De Bron</w:t>
                          </w:r>
                        </w:p>
                        <w:p w:rsidR="00F424B2" w:rsidRPr="00736894" w:rsidRDefault="00F424B2" w:rsidP="00130B2A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Uilenvliet 41</w:t>
                          </w:r>
                        </w:p>
                        <w:p w:rsidR="00F424B2" w:rsidRPr="005625BF" w:rsidRDefault="00F424B2" w:rsidP="00130B2A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3333 BS Zwijndrecht</w:t>
                          </w:r>
                        </w:p>
                        <w:p w:rsidR="00F424B2" w:rsidRPr="002B74C0" w:rsidRDefault="00F424B2" w:rsidP="00130B2A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T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078 820 00 12</w:t>
                          </w:r>
                        </w:p>
                        <w:p w:rsidR="00F424B2" w:rsidRPr="002B74C0" w:rsidRDefault="00F424B2" w:rsidP="00130B2A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E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info@bron-zwijndrecht.nl</w:t>
                          </w:r>
                        </w:p>
                        <w:p w:rsidR="00F424B2" w:rsidRPr="005625BF" w:rsidRDefault="00F424B2" w:rsidP="00130B2A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b/>
                              <w:color w:val="80C03A"/>
                            </w:rPr>
                            <w:t>I</w:t>
                          </w:r>
                          <w:r w:rsidRPr="005625BF">
                            <w:rPr>
                              <w:color w:val="00A0EC"/>
                            </w:rPr>
                            <w:t xml:space="preserve"> www.bron-zwijndrecht.nl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6403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53.45pt;margin-top:-15.15pt;width:170.75pt;height:28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" filled="f" stroked="f">
              <v:textbox>
                <w:txbxContent>
                  <w:p w:rsidR="00130B2A" w:rsidRDefault="00130B2A" w:rsidP="00130B2A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proofErr w:type="spellStart"/>
                    <w:r w:rsidRPr="005625BF">
                      <w:rPr>
                        <w:b/>
                        <w:color w:val="80C03A"/>
                      </w:rPr>
                      <w:t>Kindcentrum</w:t>
                    </w:r>
                    <w:proofErr w:type="spellEnd"/>
                    <w:r w:rsidRPr="005625BF">
                      <w:rPr>
                        <w:b/>
                        <w:color w:val="80C03A"/>
                      </w:rPr>
                      <w:t xml:space="preserve"> De Bron</w:t>
                    </w:r>
                  </w:p>
                  <w:p w:rsidR="00130B2A" w:rsidRPr="00736894" w:rsidRDefault="00130B2A" w:rsidP="00130B2A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r w:rsidRPr="005625BF">
                      <w:rPr>
                        <w:color w:val="00A0EC"/>
                      </w:rPr>
                      <w:t>Uilenvliet 41</w:t>
                    </w:r>
                  </w:p>
                  <w:p w:rsidR="00130B2A" w:rsidRPr="005625BF" w:rsidRDefault="00130B2A" w:rsidP="00130B2A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color w:val="00A0EC"/>
                      </w:rPr>
                      <w:t>3333 BS Zwijndrecht</w:t>
                    </w:r>
                  </w:p>
                  <w:p w:rsidR="00130B2A" w:rsidRPr="002B74C0" w:rsidRDefault="00130B2A" w:rsidP="00130B2A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T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078 820 00 12</w:t>
                    </w:r>
                  </w:p>
                  <w:p w:rsidR="00130B2A" w:rsidRPr="002B74C0" w:rsidRDefault="00130B2A" w:rsidP="00130B2A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E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info@bron-zwijndrecht.nl</w:t>
                    </w:r>
                  </w:p>
                  <w:p w:rsidR="00130B2A" w:rsidRPr="005625BF" w:rsidRDefault="00130B2A" w:rsidP="00130B2A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b/>
                        <w:color w:val="80C03A"/>
                      </w:rPr>
                      <w:t>I</w:t>
                    </w:r>
                    <w:r w:rsidRPr="005625BF">
                      <w:rPr>
                        <w:color w:val="00A0EC"/>
                      </w:rPr>
                      <w:t xml:space="preserve"> www.bron-zwijndrecht.nl</w:t>
                    </w:r>
                  </w:p>
                </w:txbxContent>
              </v:textbox>
            </v:shape>
          </w:pict>
        </mc:Fallback>
      </mc:AlternateContent>
    </w:r>
  </w:p>
  <w:p w:rsidR="00F424B2" w:rsidRDefault="00F424B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729AF"/>
    <w:multiLevelType w:val="hybridMultilevel"/>
    <w:tmpl w:val="6180E634"/>
    <w:lvl w:ilvl="0" w:tplc="A7667B36"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87C4633"/>
    <w:multiLevelType w:val="hybridMultilevel"/>
    <w:tmpl w:val="539CFB54"/>
    <w:lvl w:ilvl="0" w:tplc="1B389DC0">
      <w:start w:val="200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63EA4"/>
    <w:multiLevelType w:val="hybridMultilevel"/>
    <w:tmpl w:val="C8445C3C"/>
    <w:lvl w:ilvl="0" w:tplc="B27CD75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B2A"/>
    <w:rsid w:val="00130B2A"/>
    <w:rsid w:val="00184D29"/>
    <w:rsid w:val="001F1924"/>
    <w:rsid w:val="00246C02"/>
    <w:rsid w:val="002702D9"/>
    <w:rsid w:val="0050197F"/>
    <w:rsid w:val="00581FFB"/>
    <w:rsid w:val="00646DE7"/>
    <w:rsid w:val="006616EC"/>
    <w:rsid w:val="006B3F2C"/>
    <w:rsid w:val="006D1647"/>
    <w:rsid w:val="006E09E5"/>
    <w:rsid w:val="00984B1B"/>
    <w:rsid w:val="00AA27DC"/>
    <w:rsid w:val="00AF6DA4"/>
    <w:rsid w:val="00D727C7"/>
    <w:rsid w:val="00E04E78"/>
    <w:rsid w:val="00E950F6"/>
    <w:rsid w:val="00F424B2"/>
    <w:rsid w:val="00F634CF"/>
    <w:rsid w:val="00F7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394EA"/>
  <w15:chartTrackingRefBased/>
  <w15:docId w15:val="{9CFF6E11-27E2-4EF8-85A4-AE936F39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84D2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30B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30B2A"/>
  </w:style>
  <w:style w:type="paragraph" w:styleId="Voettekst">
    <w:name w:val="footer"/>
    <w:basedOn w:val="Standaard"/>
    <w:link w:val="VoettekstChar"/>
    <w:uiPriority w:val="99"/>
    <w:unhideWhenUsed/>
    <w:rsid w:val="0013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0B2A"/>
  </w:style>
  <w:style w:type="character" w:styleId="Hyperlink">
    <w:name w:val="Hyperlink"/>
    <w:rsid w:val="00AA27DC"/>
    <w:rPr>
      <w:color w:val="0000FF"/>
      <w:u w:val="single"/>
    </w:rPr>
  </w:style>
  <w:style w:type="paragraph" w:styleId="Geenafstand">
    <w:name w:val="No Spacing"/>
    <w:uiPriority w:val="1"/>
    <w:qFormat/>
    <w:rsid w:val="00AA27D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50197F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34C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34CF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7A820519</Template>
  <TotalTime>47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PCOAZ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Kok</dc:creator>
  <cp:keywords/>
  <dc:description/>
  <cp:lastModifiedBy>Natasja van der Weele</cp:lastModifiedBy>
  <cp:revision>8</cp:revision>
  <cp:lastPrinted>2019-07-09T12:59:00Z</cp:lastPrinted>
  <dcterms:created xsi:type="dcterms:W3CDTF">2019-04-10T13:08:00Z</dcterms:created>
  <dcterms:modified xsi:type="dcterms:W3CDTF">2019-07-09T13:11:00Z</dcterms:modified>
</cp:coreProperties>
</file>